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default" r:id="rId10"/>
      <w:footerReference w:type="default" r:id="rId11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BC23F" w14:textId="77777777" w:rsidR="00167557" w:rsidRDefault="00167557" w:rsidP="00CE7B2A">
      <w:r>
        <w:separator/>
      </w:r>
    </w:p>
  </w:endnote>
  <w:endnote w:type="continuationSeparator" w:id="0">
    <w:p w14:paraId="08B83303" w14:textId="77777777" w:rsidR="00167557" w:rsidRDefault="00167557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B958E" w14:textId="77777777" w:rsidR="00167557" w:rsidRDefault="00167557" w:rsidP="00CE7B2A">
      <w:r>
        <w:separator/>
      </w:r>
    </w:p>
  </w:footnote>
  <w:footnote w:type="continuationSeparator" w:id="0">
    <w:p w14:paraId="267D5E9D" w14:textId="77777777" w:rsidR="00167557" w:rsidRDefault="00167557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0E55" w14:textId="227304CB" w:rsidR="000E07AE" w:rsidRDefault="005A5336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6B105EB2" wp14:editId="5032CDC9">
          <wp:simplePos x="0" y="0"/>
          <wp:positionH relativeFrom="column">
            <wp:posOffset>-300446</wp:posOffset>
          </wp:positionH>
          <wp:positionV relativeFrom="paragraph">
            <wp:posOffset>0</wp:posOffset>
          </wp:positionV>
          <wp:extent cx="6410880" cy="9158400"/>
          <wp:effectExtent l="0" t="0" r="3175" b="0"/>
          <wp:wrapNone/>
          <wp:docPr id="4421394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13949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880" cy="91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90CC218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B1E3B"/>
    <w:rsid w:val="000C7B23"/>
    <w:rsid w:val="000E07AE"/>
    <w:rsid w:val="00101301"/>
    <w:rsid w:val="00167557"/>
    <w:rsid w:val="001915AE"/>
    <w:rsid w:val="002008ED"/>
    <w:rsid w:val="00200EB6"/>
    <w:rsid w:val="002365DE"/>
    <w:rsid w:val="00420DE3"/>
    <w:rsid w:val="00473A44"/>
    <w:rsid w:val="00497EAA"/>
    <w:rsid w:val="004B5AF2"/>
    <w:rsid w:val="004E7745"/>
    <w:rsid w:val="005307DF"/>
    <w:rsid w:val="005A5336"/>
    <w:rsid w:val="00682432"/>
    <w:rsid w:val="00715DFA"/>
    <w:rsid w:val="00746C60"/>
    <w:rsid w:val="0092257D"/>
    <w:rsid w:val="00A2047E"/>
    <w:rsid w:val="00A4558D"/>
    <w:rsid w:val="00A75D4B"/>
    <w:rsid w:val="00B25695"/>
    <w:rsid w:val="00B425EF"/>
    <w:rsid w:val="00B6341E"/>
    <w:rsid w:val="00BF68F6"/>
    <w:rsid w:val="00C35D82"/>
    <w:rsid w:val="00C80C08"/>
    <w:rsid w:val="00CD11D1"/>
    <w:rsid w:val="00CE7B2A"/>
    <w:rsid w:val="00D167E9"/>
    <w:rsid w:val="00D6258B"/>
    <w:rsid w:val="00D751A3"/>
    <w:rsid w:val="00DD581A"/>
    <w:rsid w:val="00DF73D3"/>
    <w:rsid w:val="00E67084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6" ma:contentTypeDescription="Create a new document." ma:contentTypeScope="" ma:versionID="18c90a3d8e9cbbf2d204e8542d6c807e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5fe6df98ddc8e6221d2babd4c43acd9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3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222D9-2EC0-4092-866B-6AF4B96BB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Sierra Kellermeyer</cp:lastModifiedBy>
  <cp:revision>4</cp:revision>
  <cp:lastPrinted>2016-05-26T16:18:00Z</cp:lastPrinted>
  <dcterms:created xsi:type="dcterms:W3CDTF">2024-07-03T17:56:00Z</dcterms:created>
  <dcterms:modified xsi:type="dcterms:W3CDTF">2025-05-14T16:44:00Z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