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3E2F" w14:textId="687ECDDB" w:rsidR="00197776" w:rsidRDefault="00197776"/>
    <w:sectPr w:rsidR="00197776" w:rsidSect="001977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6057" w:right="1350" w:bottom="1530" w:left="1440" w:header="720" w:footer="720" w:gutter="0"/>
      <w:cols w:num="2" w:space="1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119C" w14:textId="77777777" w:rsidR="009519D4" w:rsidRDefault="009519D4" w:rsidP="00197776">
      <w:r>
        <w:separator/>
      </w:r>
    </w:p>
  </w:endnote>
  <w:endnote w:type="continuationSeparator" w:id="0">
    <w:p w14:paraId="35F476A9" w14:textId="77777777" w:rsidR="009519D4" w:rsidRDefault="009519D4" w:rsidP="00197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DAB3" w14:textId="77777777" w:rsidR="009540B3" w:rsidRDefault="009540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3E38" w14:textId="0A49594A" w:rsidR="00197776" w:rsidRDefault="009540B3">
    <w:pPr>
      <w:pStyle w:val="Footer"/>
    </w:pPr>
    <w:r>
      <w:rPr>
        <w:noProof/>
      </w:rPr>
      <w:drawing>
        <wp:anchor distT="0" distB="0" distL="114300" distR="114300" simplePos="0" relativeHeight="251658235" behindDoc="1" locked="0" layoutInCell="1" allowOverlap="1" wp14:anchorId="04D75B69" wp14:editId="1A04553F">
          <wp:simplePos x="0" y="0"/>
          <wp:positionH relativeFrom="column">
            <wp:posOffset>3312795</wp:posOffset>
          </wp:positionH>
          <wp:positionV relativeFrom="paragraph">
            <wp:posOffset>-3861435</wp:posOffset>
          </wp:positionV>
          <wp:extent cx="2743200" cy="3657600"/>
          <wp:effectExtent l="0" t="0" r="0" b="0"/>
          <wp:wrapNone/>
          <wp:docPr id="1655092729" name="Picture 1655092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092729" name="Picture 16550927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0" behindDoc="1" locked="0" layoutInCell="1" allowOverlap="1" wp14:anchorId="5E18A158" wp14:editId="3AF311F2">
          <wp:simplePos x="0" y="0"/>
          <wp:positionH relativeFrom="column">
            <wp:posOffset>-127635</wp:posOffset>
          </wp:positionH>
          <wp:positionV relativeFrom="paragraph">
            <wp:posOffset>-3853815</wp:posOffset>
          </wp:positionV>
          <wp:extent cx="2743200" cy="3657600"/>
          <wp:effectExtent l="0" t="0" r="0" b="0"/>
          <wp:wrapNone/>
          <wp:docPr id="482484869" name="Picture 482484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484869" name="Picture 4824848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D6174" w14:textId="77777777" w:rsidR="009540B3" w:rsidRDefault="009540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61494" w14:textId="77777777" w:rsidR="009519D4" w:rsidRDefault="009519D4" w:rsidP="00197776">
      <w:r>
        <w:separator/>
      </w:r>
    </w:p>
  </w:footnote>
  <w:footnote w:type="continuationSeparator" w:id="0">
    <w:p w14:paraId="0CBE7144" w14:textId="77777777" w:rsidR="009519D4" w:rsidRDefault="009519D4" w:rsidP="00197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323AB" w14:textId="77777777" w:rsidR="009540B3" w:rsidRDefault="009540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3E35" w14:textId="0C1B0951" w:rsidR="00197776" w:rsidRDefault="00197776">
    <w:pPr>
      <w:pStyle w:val="Header"/>
    </w:pPr>
  </w:p>
  <w:p w14:paraId="1BD83E36" w14:textId="5AAD6F20" w:rsidR="00197776" w:rsidRDefault="009540B3">
    <w:pPr>
      <w:pStyle w:val="Header"/>
    </w:pPr>
    <w:r>
      <w:rPr>
        <w:noProof/>
      </w:rPr>
      <w:drawing>
        <wp:anchor distT="0" distB="0" distL="114300" distR="114300" simplePos="0" relativeHeight="251660285" behindDoc="1" locked="0" layoutInCell="1" allowOverlap="1" wp14:anchorId="0788D595" wp14:editId="1E277344">
          <wp:simplePos x="0" y="0"/>
          <wp:positionH relativeFrom="column">
            <wp:posOffset>3350260</wp:posOffset>
          </wp:positionH>
          <wp:positionV relativeFrom="paragraph">
            <wp:posOffset>128270</wp:posOffset>
          </wp:positionV>
          <wp:extent cx="2743200" cy="3657600"/>
          <wp:effectExtent l="0" t="0" r="0" b="0"/>
          <wp:wrapNone/>
          <wp:docPr id="362202432" name="Picture 3622024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202432" name="Picture 3622024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0" behindDoc="1" locked="0" layoutInCell="1" allowOverlap="1" wp14:anchorId="4BE88BEA" wp14:editId="4A8CFF35">
          <wp:simplePos x="0" y="0"/>
          <wp:positionH relativeFrom="column">
            <wp:posOffset>-165100</wp:posOffset>
          </wp:positionH>
          <wp:positionV relativeFrom="paragraph">
            <wp:posOffset>173355</wp:posOffset>
          </wp:positionV>
          <wp:extent cx="2743200" cy="3657600"/>
          <wp:effectExtent l="0" t="0" r="0" b="0"/>
          <wp:wrapNone/>
          <wp:docPr id="4651013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10138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6962" w14:textId="77777777" w:rsidR="009540B3" w:rsidRDefault="009540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87"/>
    <w:rsid w:val="00015AA0"/>
    <w:rsid w:val="00016E59"/>
    <w:rsid w:val="000A770E"/>
    <w:rsid w:val="000B1E3B"/>
    <w:rsid w:val="00101301"/>
    <w:rsid w:val="00197776"/>
    <w:rsid w:val="001B6E68"/>
    <w:rsid w:val="003A6096"/>
    <w:rsid w:val="00623187"/>
    <w:rsid w:val="00731055"/>
    <w:rsid w:val="0083624A"/>
    <w:rsid w:val="008A7875"/>
    <w:rsid w:val="009519D4"/>
    <w:rsid w:val="009540B3"/>
    <w:rsid w:val="009D589C"/>
    <w:rsid w:val="00A75D4B"/>
    <w:rsid w:val="00B54F20"/>
    <w:rsid w:val="00BB74B4"/>
    <w:rsid w:val="00D16ECD"/>
    <w:rsid w:val="00DD080A"/>
    <w:rsid w:val="00DF5AFF"/>
    <w:rsid w:val="00E05DA6"/>
    <w:rsid w:val="00E90BF2"/>
    <w:rsid w:val="00F9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83E2F"/>
  <w15:chartTrackingRefBased/>
  <w15:docId w15:val="{B90721E2-446A-7F47-A73B-245785B0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776"/>
  </w:style>
  <w:style w:type="paragraph" w:styleId="Footer">
    <w:name w:val="footer"/>
    <w:basedOn w:val="Normal"/>
    <w:link w:val="FooterChar"/>
    <w:uiPriority w:val="99"/>
    <w:unhideWhenUsed/>
    <w:rsid w:val="00197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3x4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5" ma:contentTypeDescription="Create a new document." ma:contentTypeScope="" ma:versionID="ebaee98c59579524ec55c9bcf96085f2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d2304dd76b1415fc799c6914f882bfa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86E99B-18CF-4C28-BD43-D17A52C928EA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2.xml><?xml version="1.0" encoding="utf-8"?>
<ds:datastoreItem xmlns:ds="http://schemas.openxmlformats.org/officeDocument/2006/customXml" ds:itemID="{FB40BA4A-6DB0-4CDD-B105-AC2CC63086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0C7A70-DB10-4134-8ABB-12A00A31F5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NRTW16_3x4_Color.dotx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Taboada</cp:lastModifiedBy>
  <cp:revision>2</cp:revision>
  <dcterms:created xsi:type="dcterms:W3CDTF">2024-07-03T17:54:00Z</dcterms:created>
  <dcterms:modified xsi:type="dcterms:W3CDTF">2024-07-03T17:54:00Z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</Properties>
</file>